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32" w:rsidRPr="00C93521" w:rsidRDefault="00EB4932" w:rsidP="008C261A">
      <w:pPr>
        <w:pStyle w:val="Heading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EB4932" w:rsidRDefault="00EB4932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EB4932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EB4932" w:rsidRPr="007E6E6A" w:rsidRDefault="00EB4932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EB4932" w:rsidRPr="00220951" w:rsidRDefault="00EB4932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EB4932" w:rsidRPr="00220951" w:rsidRDefault="00EB4932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EB4932" w:rsidRPr="00220951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EB4932" w:rsidRPr="00220951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EB4932" w:rsidRPr="00220951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 xml:space="preserve">  15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>
        <w:rPr>
          <w:rFonts w:ascii="Times New Roman" w:hAnsi="Times New Roman"/>
          <w:sz w:val="27"/>
          <w:szCs w:val="27"/>
          <w:u w:val="single"/>
        </w:rPr>
        <w:t xml:space="preserve">10   2022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EB4932" w:rsidRPr="005113C7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>«село Деличобан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9  месяцев  2022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EB4932" w:rsidRPr="005113C7" w:rsidRDefault="00EB4932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EB4932" w:rsidRPr="005113C7" w:rsidRDefault="00EB4932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>
        <w:rPr>
          <w:rFonts w:ascii="Times New Roman" w:hAnsi="Times New Roman"/>
          <w:sz w:val="27"/>
          <w:szCs w:val="27"/>
        </w:rPr>
        <w:t xml:space="preserve"> 9  месяцев  2022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EB4932" w:rsidRPr="005113C7" w:rsidRDefault="00EB4932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>
        <w:rPr>
          <w:rFonts w:ascii="Times New Roman" w:hAnsi="Times New Roman"/>
          <w:sz w:val="27"/>
          <w:szCs w:val="27"/>
        </w:rPr>
        <w:t>9месяцев  2022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Деличобан» Н.Ш.Абасов </w:t>
      </w: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B4932" w:rsidRPr="00B47AC3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Керимов Ш.Ш,                  </w:t>
      </w:r>
    </w:p>
    <w:p w:rsidR="00EB4932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EB4932" w:rsidRPr="005113C7" w:rsidRDefault="00EB4932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EB4932" w:rsidRPr="0089106D" w:rsidRDefault="00EB4932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u w:val="single"/>
        </w:rPr>
        <w:t xml:space="preserve"> 15.  10   2022  г   </w:t>
      </w:r>
      <w:r>
        <w:rPr>
          <w:rFonts w:ascii="Times New Roman" w:hAnsi="Times New Roman"/>
        </w:rPr>
        <w:t>№</w:t>
      </w:r>
    </w:p>
    <w:p w:rsidR="00EB4932" w:rsidRPr="009949A3" w:rsidRDefault="00EB4932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r>
        <w:rPr>
          <w:rFonts w:ascii="Times New Roman" w:hAnsi="Times New Roman"/>
          <w:b/>
          <w:sz w:val="24"/>
          <w:szCs w:val="24"/>
        </w:rPr>
        <w:t>9  месяцев  2022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EB4932" w:rsidRDefault="00EB4932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31"/>
        <w:gridCol w:w="1704"/>
        <w:gridCol w:w="1843"/>
      </w:tblGrid>
      <w:tr w:rsidR="00EB4932" w:rsidRPr="007E6E6A" w:rsidTr="005F352C">
        <w:tc>
          <w:tcPr>
            <w:tcW w:w="5731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EB4932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EB4932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1308435,0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1019061,0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1019061,0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67479,0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67479,0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221895,0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221895,0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5F352C">
        <w:tc>
          <w:tcPr>
            <w:tcW w:w="5731" w:type="dxa"/>
            <w:shd w:val="clear" w:color="auto" w:fill="FFFFFF"/>
          </w:tcPr>
          <w:p w:rsidR="00EB4932" w:rsidRPr="007E6E6A" w:rsidRDefault="00EB4932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EB4932" w:rsidRPr="007E6E6A" w:rsidRDefault="00EB4932" w:rsidP="00FE687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B4932" w:rsidRDefault="00EB4932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>
        <w:rPr>
          <w:rFonts w:ascii="Times New Roman" w:hAnsi="Times New Roman"/>
          <w:sz w:val="20"/>
          <w:szCs w:val="20"/>
          <w:u w:val="single"/>
        </w:rPr>
        <w:t xml:space="preserve"> 15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>
        <w:rPr>
          <w:rFonts w:ascii="Times New Roman" w:hAnsi="Times New Roman"/>
          <w:sz w:val="20"/>
          <w:szCs w:val="20"/>
          <w:u w:val="single"/>
        </w:rPr>
        <w:t xml:space="preserve">    10   2022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EB4932" w:rsidRPr="00AF6810" w:rsidRDefault="00EB4932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bookmarkStart w:id="0" w:name="_GoBack"/>
      <w:bookmarkEnd w:id="0"/>
    </w:p>
    <w:p w:rsidR="00EB4932" w:rsidRPr="000E0CC0" w:rsidRDefault="00EB4932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>
        <w:rPr>
          <w:rFonts w:ascii="Times New Roman" w:hAnsi="Times New Roman"/>
          <w:b/>
          <w:sz w:val="24"/>
          <w:szCs w:val="24"/>
        </w:rPr>
        <w:t xml:space="preserve"> 9  месяцев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2022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42"/>
        <w:gridCol w:w="2680"/>
        <w:gridCol w:w="13"/>
        <w:gridCol w:w="1830"/>
        <w:gridCol w:w="14"/>
      </w:tblGrid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EB4932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EB4932" w:rsidRDefault="00EB4932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EB4932" w:rsidRPr="00521ED5" w:rsidRDefault="00EB4932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47005,47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EB4932" w:rsidRDefault="00EB4932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  <w:p w:rsidR="00EB4932" w:rsidRPr="000369DB" w:rsidRDefault="00EB4932" w:rsidP="00036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530,66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EB4932" w:rsidRDefault="00EB4932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EB4932" w:rsidRPr="001D032D" w:rsidRDefault="00EB4932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EB4932" w:rsidRPr="00521ED5" w:rsidRDefault="00EB4932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--114579,31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EB4932" w:rsidRPr="000369DB" w:rsidRDefault="00EB4932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971,43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EB4932" w:rsidRPr="007E6E6A" w:rsidRDefault="00EB4932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45,07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5C645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-- 23707,35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EB4932" w:rsidRDefault="00EB493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4932" w:rsidRPr="00F1269F" w:rsidRDefault="00EB4932" w:rsidP="00F1269F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--20,00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EB4932" w:rsidRDefault="00EB4932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B4932" w:rsidRPr="00165021" w:rsidRDefault="00EB4932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-- 209975,41</w:t>
            </w:r>
          </w:p>
        </w:tc>
      </w:tr>
      <w:tr w:rsidR="00EB4932" w:rsidRPr="007E6E6A" w:rsidTr="00FC204E"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EB4932" w:rsidRPr="007E6E6A" w:rsidRDefault="00EB4932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287,15</w:t>
            </w:r>
          </w:p>
        </w:tc>
      </w:tr>
      <w:tr w:rsidR="00EB4932" w:rsidRPr="007E6E6A" w:rsidTr="00FC204E">
        <w:tc>
          <w:tcPr>
            <w:tcW w:w="4742" w:type="dxa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EB4932" w:rsidRPr="007E6E6A" w:rsidRDefault="00EB4932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21,68</w:t>
            </w:r>
          </w:p>
        </w:tc>
      </w:tr>
      <w:tr w:rsidR="00EB4932" w:rsidRPr="007E6E6A" w:rsidTr="00FC204E">
        <w:tc>
          <w:tcPr>
            <w:tcW w:w="4742" w:type="dxa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EB4932" w:rsidRPr="007E6E6A" w:rsidRDefault="00EB4932" w:rsidP="004D11A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--6000,0</w:t>
            </w:r>
          </w:p>
        </w:tc>
      </w:tr>
      <w:tr w:rsidR="00EB4932" w:rsidRPr="007E6E6A" w:rsidTr="00FC204E">
        <w:tc>
          <w:tcPr>
            <w:tcW w:w="4742" w:type="dxa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EB4932" w:rsidRPr="007E6E6A" w:rsidRDefault="00EB4932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FC204E"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EB4932" w:rsidRPr="007E6E6A" w:rsidRDefault="00EB4932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1512000,0</w:t>
            </w:r>
          </w:p>
          <w:p w:rsidR="00EB4932" w:rsidRPr="007E6E6A" w:rsidRDefault="00EB493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15001100000150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1512000,0</w:t>
            </w:r>
          </w:p>
          <w:p w:rsidR="00EB4932" w:rsidRPr="007E6E6A" w:rsidRDefault="00EB4932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88400,0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88400,0</w:t>
            </w:r>
          </w:p>
        </w:tc>
      </w:tr>
      <w:tr w:rsidR="00EB4932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4932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EB4932" w:rsidRPr="007E6E6A" w:rsidRDefault="00EB4932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EB4932" w:rsidRPr="007E6E6A" w:rsidRDefault="00EB4932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1294999,19</w:t>
            </w:r>
          </w:p>
        </w:tc>
      </w:tr>
    </w:tbl>
    <w:p w:rsidR="00EB4932" w:rsidRDefault="00EB4932"/>
    <w:sectPr w:rsidR="00EB4932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542F"/>
    <w:rsid w:val="00086F24"/>
    <w:rsid w:val="00096648"/>
    <w:rsid w:val="000B08CE"/>
    <w:rsid w:val="000C133D"/>
    <w:rsid w:val="000C291A"/>
    <w:rsid w:val="000E0CC0"/>
    <w:rsid w:val="000E60AC"/>
    <w:rsid w:val="000E64CA"/>
    <w:rsid w:val="00103285"/>
    <w:rsid w:val="00161651"/>
    <w:rsid w:val="00165021"/>
    <w:rsid w:val="00166C47"/>
    <w:rsid w:val="001724F3"/>
    <w:rsid w:val="0018611C"/>
    <w:rsid w:val="001A1C00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41461"/>
    <w:rsid w:val="00265483"/>
    <w:rsid w:val="00285D35"/>
    <w:rsid w:val="002904CB"/>
    <w:rsid w:val="002A06A0"/>
    <w:rsid w:val="00300637"/>
    <w:rsid w:val="003023C7"/>
    <w:rsid w:val="003049F9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A7256"/>
    <w:rsid w:val="003D5B2C"/>
    <w:rsid w:val="003F5A30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528E"/>
    <w:rsid w:val="00535298"/>
    <w:rsid w:val="00537C8F"/>
    <w:rsid w:val="00541069"/>
    <w:rsid w:val="0054259C"/>
    <w:rsid w:val="00544870"/>
    <w:rsid w:val="00584F5D"/>
    <w:rsid w:val="005A7CBA"/>
    <w:rsid w:val="005B26F1"/>
    <w:rsid w:val="005C10C0"/>
    <w:rsid w:val="005C6454"/>
    <w:rsid w:val="005F352C"/>
    <w:rsid w:val="00603E34"/>
    <w:rsid w:val="00605BF9"/>
    <w:rsid w:val="00643D1C"/>
    <w:rsid w:val="006D4FDE"/>
    <w:rsid w:val="006E132D"/>
    <w:rsid w:val="006E3C7F"/>
    <w:rsid w:val="00704A36"/>
    <w:rsid w:val="007069D6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6244B"/>
    <w:rsid w:val="00866C48"/>
    <w:rsid w:val="00872B0B"/>
    <w:rsid w:val="00884DF9"/>
    <w:rsid w:val="0089106D"/>
    <w:rsid w:val="00895FC0"/>
    <w:rsid w:val="008A3F64"/>
    <w:rsid w:val="008B6E24"/>
    <w:rsid w:val="008C2059"/>
    <w:rsid w:val="008C261A"/>
    <w:rsid w:val="008C7657"/>
    <w:rsid w:val="008E494A"/>
    <w:rsid w:val="009159A8"/>
    <w:rsid w:val="00923454"/>
    <w:rsid w:val="00936CDD"/>
    <w:rsid w:val="0097357F"/>
    <w:rsid w:val="009949A3"/>
    <w:rsid w:val="009B23BE"/>
    <w:rsid w:val="009B2A75"/>
    <w:rsid w:val="009C685F"/>
    <w:rsid w:val="00A02C77"/>
    <w:rsid w:val="00A035A3"/>
    <w:rsid w:val="00A2095B"/>
    <w:rsid w:val="00A655E4"/>
    <w:rsid w:val="00A91E01"/>
    <w:rsid w:val="00AB0626"/>
    <w:rsid w:val="00AB3B1C"/>
    <w:rsid w:val="00AB5604"/>
    <w:rsid w:val="00AC1CF9"/>
    <w:rsid w:val="00AC4380"/>
    <w:rsid w:val="00AD0AA4"/>
    <w:rsid w:val="00AD6CE1"/>
    <w:rsid w:val="00AF2D1C"/>
    <w:rsid w:val="00AF5DA6"/>
    <w:rsid w:val="00AF6810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63BC3"/>
    <w:rsid w:val="00C64945"/>
    <w:rsid w:val="00C729BB"/>
    <w:rsid w:val="00C93521"/>
    <w:rsid w:val="00CB298F"/>
    <w:rsid w:val="00CB344F"/>
    <w:rsid w:val="00CD3AEB"/>
    <w:rsid w:val="00CD7323"/>
    <w:rsid w:val="00D12B65"/>
    <w:rsid w:val="00D132CF"/>
    <w:rsid w:val="00D279B7"/>
    <w:rsid w:val="00D54EDD"/>
    <w:rsid w:val="00D5719A"/>
    <w:rsid w:val="00D61C4B"/>
    <w:rsid w:val="00D704DE"/>
    <w:rsid w:val="00D81B65"/>
    <w:rsid w:val="00DA2173"/>
    <w:rsid w:val="00DC08C4"/>
    <w:rsid w:val="00DC644E"/>
    <w:rsid w:val="00DD4C8B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B4932"/>
    <w:rsid w:val="00EC663D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35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1416</TotalTime>
  <Pages>4</Pages>
  <Words>973</Words>
  <Characters>5551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VEGAS</cp:lastModifiedBy>
  <cp:revision>39</cp:revision>
  <cp:lastPrinted>2021-10-13T07:00:00Z</cp:lastPrinted>
  <dcterms:created xsi:type="dcterms:W3CDTF">2016-11-17T13:11:00Z</dcterms:created>
  <dcterms:modified xsi:type="dcterms:W3CDTF">2022-10-05T06:39:00Z</dcterms:modified>
</cp:coreProperties>
</file>